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A0A" w:rsidRDefault="009957D4">
      <w:pPr>
        <w:jc w:val="center"/>
        <w:rPr>
          <w:b/>
          <w:i/>
          <w:sz w:val="28"/>
        </w:rPr>
      </w:pPr>
      <w:r>
        <w:rPr>
          <w:b/>
          <w:i/>
          <w:noProof/>
          <w:sz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10pt;margin-top:-24.4pt;width:170.25pt;height:106.1pt;z-index:251661312">
            <v:textbox>
              <w:txbxContent>
                <w:p w:rsidR="00E37461" w:rsidRDefault="00E37461"/>
                <w:p w:rsidR="00E37461" w:rsidRDefault="00E37461"/>
                <w:p w:rsidR="00E37461" w:rsidRDefault="00E37461"/>
                <w:p w:rsidR="00E37461" w:rsidRDefault="00E37461"/>
                <w:p w:rsidR="00E37461" w:rsidRDefault="00E37461"/>
                <w:p w:rsidR="00E37461" w:rsidRDefault="00E37461"/>
                <w:p w:rsidR="00E37461" w:rsidRPr="00FF4A0A" w:rsidRDefault="00E37461" w:rsidP="00FF4A0A">
                  <w:pPr>
                    <w:jc w:val="center"/>
                    <w:rPr>
                      <w:i/>
                      <w:sz w:val="16"/>
                      <w:szCs w:val="16"/>
                    </w:rPr>
                  </w:pPr>
                  <w:r>
                    <w:rPr>
                      <w:i/>
                      <w:sz w:val="16"/>
                      <w:szCs w:val="16"/>
                    </w:rPr>
                    <w:t>Spazio per il Protocollo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lang w:eastAsia="en-US"/>
        </w:rPr>
        <w:pict>
          <v:shape id="_x0000_s1026" type="#_x0000_t202" style="position:absolute;left:0;text-align:left;margin-left:-1.25pt;margin-top:-24.4pt;width:275.25pt;height:106.1pt;z-index:251660288;mso-width-relative:margin;mso-height-relative:margin">
            <v:textbox>
              <w:txbxContent>
                <w:p w:rsidR="00E37461" w:rsidRDefault="00E37461" w:rsidP="00FF4A0A">
                  <w:pPr>
                    <w:jc w:val="center"/>
                    <w:rPr>
                      <w:b/>
                      <w:i/>
                      <w:sz w:val="28"/>
                    </w:rPr>
                  </w:pPr>
                </w:p>
                <w:p w:rsidR="00E37461" w:rsidRDefault="00E37461" w:rsidP="00FF4A0A">
                  <w:pPr>
                    <w:jc w:val="center"/>
                    <w:rPr>
                      <w:b/>
                      <w:i/>
                      <w:sz w:val="28"/>
                    </w:rPr>
                  </w:pPr>
                  <w:r>
                    <w:rPr>
                      <w:b/>
                      <w:i/>
                      <w:sz w:val="28"/>
                    </w:rPr>
                    <w:t>Cantieri Sociali</w:t>
                  </w:r>
                </w:p>
                <w:p w:rsidR="00E37461" w:rsidRDefault="00E37461" w:rsidP="00FF4A0A">
                  <w:pPr>
                    <w:jc w:val="center"/>
                  </w:pPr>
                </w:p>
                <w:p w:rsidR="00E37461" w:rsidRDefault="00E37461" w:rsidP="00FF4A0A">
                  <w:pPr>
                    <w:pStyle w:val="NormaleWeb"/>
                    <w:spacing w:before="0" w:after="0"/>
                    <w:jc w:val="center"/>
                    <w:rPr>
                      <w:b/>
                      <w:caps/>
                    </w:rPr>
                  </w:pPr>
                  <w:r>
                    <w:rPr>
                      <w:b/>
                      <w:caps/>
                    </w:rPr>
                    <w:t>PATTO DI CITTADINANZA ATTIVA</w:t>
                  </w:r>
                </w:p>
                <w:p w:rsidR="00E37461" w:rsidRDefault="00E37461" w:rsidP="00FF4A0A">
                  <w:pPr>
                    <w:pStyle w:val="NormaleWeb"/>
                    <w:spacing w:before="0" w:after="0"/>
                    <w:jc w:val="center"/>
                  </w:pPr>
                  <w:r>
                    <w:rPr>
                      <w:b/>
                      <w:caps/>
                    </w:rPr>
                    <w:t>PRESENTAZIONE PROGETTO</w:t>
                  </w:r>
                </w:p>
                <w:p w:rsidR="00E37461" w:rsidRDefault="00E37461"/>
              </w:txbxContent>
            </v:textbox>
          </v:shape>
        </w:pict>
      </w:r>
    </w:p>
    <w:p w:rsidR="00F913A8" w:rsidRDefault="00F913A8">
      <w:pPr>
        <w:pStyle w:val="NormaleWeb"/>
        <w:spacing w:before="0" w:after="0"/>
      </w:pPr>
    </w:p>
    <w:p w:rsidR="00F913A8" w:rsidRDefault="00F913A8"/>
    <w:p w:rsidR="00FF4A0A" w:rsidRDefault="00F913A8">
      <w:pPr>
        <w:jc w:val="center"/>
        <w:rPr>
          <w:sz w:val="28"/>
        </w:rPr>
      </w:pPr>
      <w:r>
        <w:rPr>
          <w:sz w:val="28"/>
        </w:rPr>
        <w:t xml:space="preserve">                                                                   </w:t>
      </w:r>
    </w:p>
    <w:p w:rsidR="00FF4A0A" w:rsidRDefault="00FF4A0A">
      <w:pPr>
        <w:jc w:val="center"/>
        <w:rPr>
          <w:sz w:val="28"/>
        </w:rPr>
      </w:pPr>
    </w:p>
    <w:p w:rsidR="00FF4A0A" w:rsidRDefault="00FF4A0A">
      <w:pPr>
        <w:jc w:val="center"/>
        <w:rPr>
          <w:sz w:val="28"/>
        </w:rPr>
      </w:pPr>
    </w:p>
    <w:p w:rsidR="00FF4A0A" w:rsidRDefault="00FF4A0A">
      <w:pPr>
        <w:jc w:val="center"/>
        <w:rPr>
          <w:sz w:val="28"/>
        </w:rPr>
      </w:pPr>
    </w:p>
    <w:p w:rsidR="00FF4A0A" w:rsidRDefault="00FF4A0A">
      <w:pPr>
        <w:jc w:val="center"/>
        <w:rPr>
          <w:sz w:val="28"/>
        </w:rPr>
      </w:pPr>
    </w:p>
    <w:p w:rsidR="00F913A8" w:rsidRDefault="00F913A8" w:rsidP="00FF4A0A">
      <w:pPr>
        <w:ind w:left="4820"/>
        <w:jc w:val="center"/>
        <w:rPr>
          <w:sz w:val="28"/>
        </w:rPr>
      </w:pPr>
      <w:r>
        <w:rPr>
          <w:sz w:val="28"/>
        </w:rPr>
        <w:t>Al Sindaco del Comune di San Gimignano</w:t>
      </w:r>
    </w:p>
    <w:p w:rsidR="00F913A8" w:rsidRDefault="00F913A8">
      <w:pPr>
        <w:jc w:val="center"/>
        <w:rPr>
          <w:sz w:val="28"/>
        </w:rPr>
      </w:pPr>
      <w:r>
        <w:rPr>
          <w:sz w:val="28"/>
        </w:rPr>
        <w:t xml:space="preserve">                             Piazza Duomo, n.2</w:t>
      </w:r>
    </w:p>
    <w:p w:rsidR="00F913A8" w:rsidRDefault="00F913A8">
      <w:pPr>
        <w:jc w:val="center"/>
      </w:pPr>
      <w:r>
        <w:rPr>
          <w:sz w:val="28"/>
        </w:rPr>
        <w:t xml:space="preserve">                                         53037 San Gimignano (SI)</w:t>
      </w:r>
    </w:p>
    <w:p w:rsidR="00F913A8" w:rsidRDefault="00F913A8">
      <w:pPr>
        <w:pStyle w:val="NormaleWeb"/>
        <w:spacing w:before="0" w:after="0"/>
        <w:jc w:val="both"/>
      </w:pPr>
    </w:p>
    <w:p w:rsidR="00F913A8" w:rsidRDefault="00F913A8">
      <w:pPr>
        <w:pStyle w:val="NormaleWeb"/>
        <w:spacing w:before="0" w:after="0"/>
        <w:jc w:val="both"/>
      </w:pPr>
    </w:p>
    <w:p w:rsidR="00524E26" w:rsidRDefault="00524E26">
      <w:pPr>
        <w:pStyle w:val="NormaleWeb"/>
        <w:spacing w:before="0" w:after="0"/>
        <w:jc w:val="both"/>
      </w:pPr>
    </w:p>
    <w:p w:rsidR="00F913A8" w:rsidRDefault="00F913A8" w:rsidP="00BA346C">
      <w:pPr>
        <w:pStyle w:val="NormaleWeb"/>
        <w:spacing w:before="0" w:after="0" w:line="360" w:lineRule="auto"/>
        <w:jc w:val="both"/>
      </w:pPr>
      <w:r>
        <w:t>Il/La sottoscritto/a ____________________________ nato/a a __________________________ provincia ___ il _____________ residente a ________________________, provincia ___ in</w:t>
      </w:r>
      <w:r>
        <w:rPr>
          <w:sz w:val="20"/>
        </w:rPr>
        <w:t xml:space="preserve"> </w:t>
      </w:r>
      <w:r>
        <w:t xml:space="preserve">via/piazza/località ______________________ n.______ codice fiscale n. _____________________ tel.________ cell.______________ fax ___________ mail ________________________________ in qualità di legale rappresentante del soggetto denominato _________________________________, regolarmente costituito con natura giuridica di ___________________________ </w:t>
      </w:r>
      <w:r>
        <w:rPr>
          <w:sz w:val="20"/>
        </w:rPr>
        <w:t>(</w:t>
      </w:r>
      <w:r>
        <w:rPr>
          <w:i/>
          <w:sz w:val="20"/>
        </w:rPr>
        <w:t>associazione, cooperativa, comitato, ecc.</w:t>
      </w:r>
      <w:r>
        <w:rPr>
          <w:sz w:val="20"/>
        </w:rPr>
        <w:t xml:space="preserve">), </w:t>
      </w:r>
      <w:r>
        <w:t>con sede legale a San Gimignano, provincia di Siena, in via/piazza/località ___________________, n.__ codice fiscale n.______________________ partita IVA n. _________________________, tel. _______________, mail _________________________________________________, ai sensi dell'avviso relativo al Patto di Cittadinanza Attiva approvato con deliberazione G.C. n. 122 del 21/7/2015 e determinazione n. 299 del 30/7/2015,</w:t>
      </w:r>
    </w:p>
    <w:p w:rsidR="00F913A8" w:rsidRDefault="00F913A8">
      <w:pPr>
        <w:pStyle w:val="NormaleWeb"/>
        <w:spacing w:before="0" w:after="0"/>
        <w:jc w:val="center"/>
      </w:pPr>
    </w:p>
    <w:p w:rsidR="00F913A8" w:rsidRDefault="00F913A8">
      <w:pPr>
        <w:pStyle w:val="NormaleWeb"/>
        <w:spacing w:before="0" w:after="0"/>
        <w:jc w:val="center"/>
      </w:pPr>
      <w:r>
        <w:t xml:space="preserve">CHIEDE </w:t>
      </w:r>
      <w:r>
        <w:br/>
      </w:r>
    </w:p>
    <w:p w:rsidR="00F913A8" w:rsidRDefault="00F913A8" w:rsidP="00BA346C">
      <w:pPr>
        <w:pStyle w:val="NormaleWeb"/>
        <w:spacing w:before="0" w:after="0" w:line="240" w:lineRule="auto"/>
        <w:jc w:val="both"/>
      </w:pPr>
      <w:r>
        <w:t>di poter sottoscrivere una proposta di collaborazione con l'Amministrazione Comunale finalizzata a realizzare un progetto per la cura e la rigenerazione del seguente bene immobile urbano:</w:t>
      </w:r>
    </w:p>
    <w:p w:rsidR="00F913A8" w:rsidRDefault="00F913A8" w:rsidP="00BA346C">
      <w:pPr>
        <w:pStyle w:val="NormaleWeb"/>
        <w:spacing w:before="0" w:after="0" w:line="240" w:lineRule="auto"/>
        <w:jc w:val="both"/>
      </w:pPr>
    </w:p>
    <w:p w:rsidR="00F913A8" w:rsidRDefault="00F913A8" w:rsidP="00BA346C">
      <w:pPr>
        <w:pStyle w:val="NormaleWeb"/>
        <w:spacing w:before="0" w:after="0" w:line="240" w:lineRule="auto"/>
        <w:jc w:val="both"/>
      </w:pPr>
      <w:r>
        <w:t>_______________________________________________________________________________</w:t>
      </w:r>
      <w:r w:rsidR="00BA346C">
        <w:t xml:space="preserve">, come meglio individuato nella </w:t>
      </w:r>
      <w:r w:rsidR="00BA346C" w:rsidRPr="008D5A4B">
        <w:rPr>
          <w:b/>
        </w:rPr>
        <w:t>planimetria allegata</w:t>
      </w:r>
      <w:r w:rsidR="00BA346C">
        <w:t>.</w:t>
      </w:r>
      <w:r>
        <w:t xml:space="preserve"> </w:t>
      </w:r>
    </w:p>
    <w:p w:rsidR="00F913A8" w:rsidRDefault="00F913A8" w:rsidP="00BA346C">
      <w:pPr>
        <w:spacing w:line="240" w:lineRule="auto"/>
        <w:jc w:val="both"/>
        <w:rPr>
          <w:i/>
        </w:rPr>
      </w:pPr>
      <w:r>
        <w:t>Il sottoscritto, sotto la sua personale responsabilità, dichiara che il soggetto richiedente opera nel seguente settore di intervento/attività</w:t>
      </w:r>
      <w:r>
        <w:rPr>
          <w:i/>
        </w:rPr>
        <w:t xml:space="preserve"> (è possibile barrare anche più di un campo):</w:t>
      </w:r>
    </w:p>
    <w:p w:rsidR="00F913A8" w:rsidRDefault="00F913A8">
      <w:pPr>
        <w:jc w:val="both"/>
        <w:rPr>
          <w:i/>
        </w:rPr>
      </w:pP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Promozione e tutela della salute;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Diffusione dell’Istruzione;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lastRenderedPageBreak/>
        <w:t>Cooperazione allo sviluppo, promozione della pace e della solidarietà;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Recupero, tutela, valorizzazione delle risorse naturali, ambientali e paesaggistiche e di protezione civile;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Promozione culturale, recupero, tutela e valorizzazione delle risorse storiche, artistiche, culturali e delle tradizioni locali;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Promozione della pratica sportiva e di altre attività ricreative e del tempo libero;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Sviluppo economico e del lavoro;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Promozione del turismo;</w:t>
      </w:r>
    </w:p>
    <w:p w:rsidR="00F913A8" w:rsidRPr="009D64E2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Settore sociale;</w:t>
      </w:r>
    </w:p>
    <w:p w:rsidR="00F913A8" w:rsidRDefault="00F913A8">
      <w:pPr>
        <w:pStyle w:val="NormaleWeb"/>
        <w:spacing w:before="0" w:after="0"/>
        <w:jc w:val="both"/>
        <w:rPr>
          <w:i/>
          <w:sz w:val="20"/>
        </w:rPr>
      </w:pPr>
    </w:p>
    <w:p w:rsidR="00F913A8" w:rsidRDefault="00F913A8">
      <w:pPr>
        <w:pStyle w:val="NormaleWeb"/>
        <w:spacing w:before="0" w:after="0"/>
        <w:jc w:val="both"/>
      </w:pPr>
      <w:r>
        <w:rPr>
          <w:i/>
          <w:sz w:val="20"/>
        </w:rPr>
        <w:t>Barrare l’opzione prescelta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è iscritto all’albo regionale delle associazioni di volontariato</w:t>
      </w:r>
    </w:p>
    <w:p w:rsidR="00F913A8" w:rsidRPr="00BA346C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non è iscritto all’albo regionale delle associazioni di volontariato</w:t>
      </w:r>
    </w:p>
    <w:p w:rsidR="00F913A8" w:rsidRDefault="00F913A8">
      <w:pPr>
        <w:pStyle w:val="NormaleWeb"/>
        <w:spacing w:before="0" w:after="0"/>
      </w:pPr>
      <w:r>
        <w:rPr>
          <w:i/>
          <w:sz w:val="20"/>
        </w:rPr>
        <w:br/>
        <w:t>Riservato alle associazioni sportive. Barrare l’opzione prescelta</w:t>
      </w:r>
    </w:p>
    <w:p w:rsidR="00BA346C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è affiliato alla</w:t>
      </w:r>
      <w:r w:rsidR="00BA346C">
        <w:t xml:space="preserve"> seguente Federazione Sportiva:</w:t>
      </w:r>
    </w:p>
    <w:p w:rsidR="00F913A8" w:rsidRDefault="00F913A8" w:rsidP="00BA346C">
      <w:pPr>
        <w:pStyle w:val="NormaleWeb"/>
        <w:spacing w:before="0" w:after="0" w:line="360" w:lineRule="auto"/>
        <w:ind w:left="714"/>
        <w:jc w:val="both"/>
      </w:pPr>
      <w:r>
        <w:t xml:space="preserve">_________________________________________ </w:t>
      </w:r>
    </w:p>
    <w:p w:rsidR="00F913A8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è società riconosciuta dal CONI (n. _______ del_____________________)</w:t>
      </w:r>
    </w:p>
    <w:p w:rsidR="00BA346C" w:rsidRDefault="00F913A8" w:rsidP="00BA346C">
      <w:pPr>
        <w:pStyle w:val="NormaleWeb"/>
        <w:numPr>
          <w:ilvl w:val="0"/>
          <w:numId w:val="2"/>
        </w:numPr>
        <w:spacing w:before="0" w:after="0" w:line="360" w:lineRule="auto"/>
        <w:ind w:left="714" w:hanging="357"/>
        <w:jc w:val="both"/>
      </w:pPr>
      <w:r>
        <w:t>è affiliato al seguen</w:t>
      </w:r>
      <w:r w:rsidR="00BA346C">
        <w:t>te Ente di promozione sportiva:</w:t>
      </w:r>
    </w:p>
    <w:p w:rsidR="00F913A8" w:rsidRDefault="00F913A8" w:rsidP="00BA346C">
      <w:pPr>
        <w:pStyle w:val="NormaleWeb"/>
        <w:spacing w:before="0" w:after="0" w:line="360" w:lineRule="auto"/>
        <w:ind w:left="714"/>
        <w:jc w:val="both"/>
      </w:pPr>
      <w:r>
        <w:t xml:space="preserve">_____________________________________ </w:t>
      </w:r>
    </w:p>
    <w:p w:rsidR="00F913A8" w:rsidRDefault="00F913A8">
      <w:pPr>
        <w:jc w:val="both"/>
      </w:pPr>
    </w:p>
    <w:p w:rsidR="00F913A8" w:rsidRDefault="00F913A8">
      <w:pPr>
        <w:jc w:val="both"/>
        <w:rPr>
          <w:i/>
        </w:rPr>
      </w:pPr>
      <w:r>
        <w:t xml:space="preserve">Il sottoscritto, sotto la sua personale responsabilità, presenta il progetto di collaborazione che </w:t>
      </w:r>
      <w:r w:rsidR="002D76E6">
        <w:t>contiene gli elementi richiesti</w:t>
      </w:r>
      <w:r>
        <w:t xml:space="preserve"> al punto 5. dell'avviso:</w:t>
      </w:r>
    </w:p>
    <w:p w:rsidR="00F913A8" w:rsidRDefault="00F913A8">
      <w:pPr>
        <w:jc w:val="both"/>
      </w:pPr>
      <w:r>
        <w:rPr>
          <w:i/>
        </w:rPr>
        <w:t>(il progetto può essere contenuto anche in un documento allegato)</w:t>
      </w:r>
    </w:p>
    <w:p w:rsidR="00F913A8" w:rsidRDefault="00F913A8">
      <w:pPr>
        <w:pStyle w:val="Corpotesto"/>
        <w:jc w:val="both"/>
      </w:pPr>
      <w:r>
        <w:t>a) descrizione dell’idea progettuale e degli obiettivi che si intendono raggiungere, evidenziando, ove già individuato, il contesto territoriale in cui si intende intervenire;</w:t>
      </w:r>
    </w:p>
    <w:p w:rsidR="00F913A8" w:rsidRDefault="00F913A8">
      <w:pPr>
        <w:pStyle w:val="Corpotesto"/>
        <w:jc w:val="both"/>
      </w:pPr>
      <w:r>
        <w:t>________________________________________________________________________________</w:t>
      </w:r>
    </w:p>
    <w:p w:rsidR="00F913A8" w:rsidRDefault="00F913A8">
      <w:pPr>
        <w:pStyle w:val="Corpotesto"/>
        <w:jc w:val="both"/>
      </w:pPr>
      <w:r>
        <w:t>b) durata del progetto/intervento nel suo complesso e, se singolarmente individuabili, delle varie attività e fasi;</w:t>
      </w:r>
    </w:p>
    <w:p w:rsidR="00F913A8" w:rsidRDefault="00F913A8">
      <w:pPr>
        <w:pStyle w:val="Corpotesto"/>
        <w:jc w:val="both"/>
      </w:pPr>
      <w:r>
        <w:t>________________________________________________________________________________</w:t>
      </w:r>
    </w:p>
    <w:p w:rsidR="00F913A8" w:rsidRDefault="00F913A8">
      <w:pPr>
        <w:pStyle w:val="Corpotesto"/>
        <w:jc w:val="both"/>
      </w:pPr>
      <w:r>
        <w:t>c) indicazione dei soggetti a cui è rivolto l’intervento (fasce di popolazione, caratteristiche territoriali etc.) e dei soggetti da coinvolgere per la sua realizzazione;</w:t>
      </w:r>
    </w:p>
    <w:p w:rsidR="00F913A8" w:rsidRDefault="00F913A8">
      <w:pPr>
        <w:pStyle w:val="Corpotesto"/>
        <w:jc w:val="both"/>
      </w:pPr>
      <w:r>
        <w:t>________________________________________________________________________________</w:t>
      </w:r>
    </w:p>
    <w:p w:rsidR="00F913A8" w:rsidRDefault="00F913A8">
      <w:pPr>
        <w:pStyle w:val="Corpotesto"/>
        <w:jc w:val="both"/>
      </w:pPr>
      <w:r>
        <w:t>d) eventuale indicazione delle attrezzature occorrenti alla realizzazione del progetto delle quali si chiede la fornitura al Comune</w:t>
      </w:r>
    </w:p>
    <w:p w:rsidR="00F913A8" w:rsidRDefault="00F913A8">
      <w:pPr>
        <w:pStyle w:val="Corpotesto"/>
        <w:jc w:val="both"/>
      </w:pPr>
      <w:r>
        <w:t>________________________________________________________________________________</w:t>
      </w:r>
    </w:p>
    <w:p w:rsidR="00F913A8" w:rsidRDefault="00F913A8">
      <w:pPr>
        <w:pStyle w:val="Corpotesto"/>
        <w:jc w:val="both"/>
      </w:pPr>
      <w:r>
        <w:lastRenderedPageBreak/>
        <w:t>e) eventuale indicazione di una cifra, di modesto importo, a titolo di rimborso delle spese documentate occorrenti per la realizzazione del progetto</w:t>
      </w:r>
    </w:p>
    <w:p w:rsidR="00F913A8" w:rsidRDefault="00F913A8">
      <w:pPr>
        <w:pStyle w:val="Corpotesto"/>
        <w:jc w:val="both"/>
      </w:pPr>
      <w:r>
        <w:t>________________________________________________________________________________</w:t>
      </w:r>
    </w:p>
    <w:p w:rsidR="00F913A8" w:rsidRDefault="00F913A8">
      <w:pPr>
        <w:pStyle w:val="Corpotesto"/>
      </w:pPr>
      <w:r>
        <w:t>f) nominativi delle persone che prenderanno attivamente parte a</w:t>
      </w:r>
      <w:r w:rsidR="00524E26">
        <w:t>lla realizzazione del progetto</w:t>
      </w:r>
    </w:p>
    <w:p w:rsidR="00F913A8" w:rsidRDefault="00F913A8">
      <w:pPr>
        <w:jc w:val="both"/>
      </w:pPr>
      <w:r>
        <w:t>________________________________________________________________________________</w:t>
      </w:r>
    </w:p>
    <w:p w:rsidR="00E37461" w:rsidRDefault="00E37461">
      <w:pPr>
        <w:jc w:val="both"/>
        <w:rPr>
          <w:b/>
        </w:rPr>
      </w:pPr>
    </w:p>
    <w:p w:rsidR="00BB229B" w:rsidRDefault="00E37461">
      <w:pPr>
        <w:jc w:val="both"/>
      </w:pPr>
      <w:r w:rsidRPr="00E37461">
        <w:t xml:space="preserve">Il sottoscritto </w:t>
      </w:r>
      <w:r>
        <w:t>dichiara che</w:t>
      </w:r>
      <w:r w:rsidR="00BB229B">
        <w:t>:</w:t>
      </w:r>
    </w:p>
    <w:p w:rsidR="00BB229B" w:rsidRDefault="00BB229B">
      <w:pPr>
        <w:jc w:val="both"/>
      </w:pPr>
      <w:r>
        <w:t>-</w:t>
      </w:r>
      <w:r w:rsidR="00E37461">
        <w:t xml:space="preserve"> il soggetto richiedente ha sottoscritto adeguata polizza assicurativa a copertura dei rischi connessi all’attività svolta dai volontari</w:t>
      </w:r>
      <w:r>
        <w:t>.</w:t>
      </w:r>
    </w:p>
    <w:p w:rsidR="00E37461" w:rsidRDefault="00BB229B">
      <w:pPr>
        <w:jc w:val="both"/>
      </w:pPr>
      <w:r>
        <w:t>- è consapevole che farà capo al richiedente la copertura degli eventuali danni conseguenti all’attività svolta che</w:t>
      </w:r>
      <w:r w:rsidR="00E37461">
        <w:t xml:space="preserve"> possano</w:t>
      </w:r>
      <w:r>
        <w:t xml:space="preserve"> essere</w:t>
      </w:r>
      <w:r w:rsidR="00E37461">
        <w:t xml:space="preserve"> arreca</w:t>
      </w:r>
      <w:r>
        <w:t>ti</w:t>
      </w:r>
      <w:r w:rsidR="00E37461">
        <w:t xml:space="preserve"> a persone o cose, compresi i beni di proprietà del Comu</w:t>
      </w:r>
      <w:r>
        <w:t>ne</w:t>
      </w:r>
      <w:r w:rsidR="00E37461">
        <w:t>.</w:t>
      </w:r>
    </w:p>
    <w:p w:rsidR="00F913A8" w:rsidRDefault="00F913A8">
      <w:pPr>
        <w:pStyle w:val="NormaleWeb"/>
        <w:spacing w:before="0" w:after="0"/>
        <w:jc w:val="both"/>
        <w:rPr>
          <w:b/>
        </w:rPr>
      </w:pPr>
    </w:p>
    <w:p w:rsidR="00F913A8" w:rsidRDefault="00F913A8">
      <w:pPr>
        <w:pStyle w:val="NormaleWeb"/>
        <w:spacing w:before="0" w:after="0"/>
        <w:jc w:val="both"/>
        <w:rPr>
          <w:b/>
        </w:rPr>
      </w:pPr>
      <w:r>
        <w:rPr>
          <w:b/>
        </w:rPr>
        <w:t>Allegati</w:t>
      </w:r>
    </w:p>
    <w:p w:rsidR="00BA346C" w:rsidRDefault="00BA346C">
      <w:pPr>
        <w:pStyle w:val="NormaleWeb"/>
        <w:spacing w:before="0" w:after="0"/>
        <w:jc w:val="both"/>
      </w:pPr>
    </w:p>
    <w:p w:rsidR="00F913A8" w:rsidRDefault="00BA346C" w:rsidP="00BA346C">
      <w:pPr>
        <w:pStyle w:val="NormaleWeb"/>
        <w:numPr>
          <w:ilvl w:val="0"/>
          <w:numId w:val="4"/>
        </w:numPr>
        <w:spacing w:before="0" w:after="0" w:line="360" w:lineRule="auto"/>
        <w:jc w:val="both"/>
      </w:pPr>
      <w:r>
        <w:t xml:space="preserve"> </w:t>
      </w:r>
      <w:r w:rsidR="00F913A8">
        <w:t>copia fotostatica del documento di identità del sottoscrittore</w:t>
      </w:r>
    </w:p>
    <w:p w:rsidR="00BA346C" w:rsidRDefault="00BA346C" w:rsidP="00BA346C">
      <w:pPr>
        <w:pStyle w:val="NormaleWeb"/>
        <w:numPr>
          <w:ilvl w:val="0"/>
          <w:numId w:val="4"/>
        </w:numPr>
        <w:spacing w:before="0" w:after="0" w:line="360" w:lineRule="auto"/>
        <w:jc w:val="both"/>
      </w:pPr>
      <w:r>
        <w:t xml:space="preserve"> Planimetria</w:t>
      </w:r>
    </w:p>
    <w:p w:rsidR="00F913A8" w:rsidRDefault="00F913A8" w:rsidP="00BA346C">
      <w:pPr>
        <w:pStyle w:val="NormaleWeb"/>
        <w:numPr>
          <w:ilvl w:val="0"/>
          <w:numId w:val="4"/>
        </w:numPr>
        <w:spacing w:before="0" w:after="0" w:line="360" w:lineRule="auto"/>
        <w:jc w:val="both"/>
      </w:pPr>
      <w:r>
        <w:t>___________________________________________</w:t>
      </w:r>
    </w:p>
    <w:p w:rsidR="00F913A8" w:rsidRDefault="00F913A8">
      <w:pPr>
        <w:pStyle w:val="NormaleWeb"/>
        <w:spacing w:before="0" w:after="0"/>
        <w:jc w:val="both"/>
      </w:pPr>
    </w:p>
    <w:p w:rsidR="00F913A8" w:rsidRDefault="00F913A8">
      <w:pPr>
        <w:pStyle w:val="NormaleWeb"/>
        <w:spacing w:before="0" w:after="0"/>
        <w:jc w:val="both"/>
      </w:pPr>
    </w:p>
    <w:p w:rsidR="00F913A8" w:rsidRDefault="00F913A8">
      <w:pPr>
        <w:pStyle w:val="NormaleWeb"/>
        <w:spacing w:before="0" w:after="0"/>
        <w:jc w:val="both"/>
        <w:rPr>
          <w:sz w:val="18"/>
        </w:rPr>
      </w:pPr>
      <w:r>
        <w:rPr>
          <w:b/>
          <w:sz w:val="18"/>
        </w:rPr>
        <w:t xml:space="preserve">INFORMATIVA </w:t>
      </w:r>
      <w:r>
        <w:rPr>
          <w:sz w:val="18"/>
        </w:rPr>
        <w:t>ai sensi dell'art. 13 Dlgs 30 giugno 2003 n. 196</w:t>
      </w:r>
      <w:r w:rsidR="009957D4">
        <w:rPr>
          <w:sz w:val="18"/>
        </w:rPr>
        <w:t xml:space="preserve"> </w:t>
      </w:r>
      <w:r>
        <w:rPr>
          <w:sz w:val="18"/>
        </w:rPr>
        <w:t>- “Codice i materia di protezione dei dati personali”</w:t>
      </w:r>
      <w:r w:rsidR="00FC2C67">
        <w:rPr>
          <w:sz w:val="18"/>
        </w:rPr>
        <w:t xml:space="preserve"> e dell’art. 13 del Regolamento</w:t>
      </w:r>
      <w:r w:rsidR="00C63B67">
        <w:rPr>
          <w:sz w:val="18"/>
        </w:rPr>
        <w:t xml:space="preserve"> UE 2016/679 RGPD.</w:t>
      </w:r>
    </w:p>
    <w:p w:rsidR="00F913A8" w:rsidRDefault="00F913A8">
      <w:pPr>
        <w:jc w:val="both"/>
        <w:rPr>
          <w:sz w:val="18"/>
        </w:rPr>
      </w:pPr>
      <w:r>
        <w:rPr>
          <w:sz w:val="18"/>
        </w:rPr>
        <w:t xml:space="preserve">Il Comune di San Gimignano informa che i dati personali contenuti nella presente dichiarazione saranno trattati su supporto cartaceo o con strumenti informatici nel rispetto dei principi e delle modalità </w:t>
      </w:r>
      <w:r w:rsidR="00C63B67">
        <w:rPr>
          <w:sz w:val="18"/>
        </w:rPr>
        <w:t>dalla normativa sopra indicata</w:t>
      </w:r>
      <w:r>
        <w:rPr>
          <w:sz w:val="18"/>
        </w:rPr>
        <w:t>. I dati sono obbligatori e saranno trattati esclusivamente nell’ambito del procedimento in oggetto. L'eventuale rifiuto a fornire i dati comporterà l'impossibilità di avviare e gestire il procedimento. I dati potranno essere comunicati a soggetti coinvolti nel procedimento e saranno diffusi esclusivamente nell'ambito del rispetto degli obblighi di trasparenza. Il titolare del trattamento è il Comune di San Gimignano. Sono stati nominati i Responsabili del trattamento dei dati personali, uno dei quali è Valerio Bartoloni, dirigente del settore competente. L’elenco dei Responsabili è consultabile sul sito del Comune www.comune.sangimignano.si.it, sezione “privac</w:t>
      </w:r>
      <w:r w:rsidR="00FC2C67">
        <w:rPr>
          <w:sz w:val="18"/>
        </w:rPr>
        <w:t>y”</w:t>
      </w:r>
      <w:r w:rsidR="009957D4">
        <w:rPr>
          <w:sz w:val="18"/>
        </w:rPr>
        <w:t>.</w:t>
      </w:r>
      <w:bookmarkStart w:id="0" w:name="_GoBack"/>
      <w:bookmarkEnd w:id="0"/>
      <w:r w:rsidR="00FC2C67">
        <w:rPr>
          <w:sz w:val="18"/>
        </w:rPr>
        <w:t xml:space="preserve"> L'interessato può, in quals</w:t>
      </w:r>
      <w:r>
        <w:rPr>
          <w:sz w:val="18"/>
        </w:rPr>
        <w:t>i</w:t>
      </w:r>
      <w:r w:rsidR="00FC2C67">
        <w:rPr>
          <w:sz w:val="18"/>
        </w:rPr>
        <w:t>a</w:t>
      </w:r>
      <w:r>
        <w:rPr>
          <w:sz w:val="18"/>
        </w:rPr>
        <w:t xml:space="preserve">si momento, esercitare i diritti previsti </w:t>
      </w:r>
      <w:r w:rsidR="00FC2C67">
        <w:rPr>
          <w:sz w:val="18"/>
        </w:rPr>
        <w:t>dalla normativa di riferimento</w:t>
      </w:r>
      <w:r>
        <w:rPr>
          <w:sz w:val="18"/>
        </w:rPr>
        <w:t>, in particolare può rivolgersi al Comune di San Gimignano per verificare i dati che lo riguardano e farli eventualmente aggiornare, rettificare, integrare, cancellare, o chiederne il blocco ed opporsi al loro trattamento, se trattati in violazione di legge.</w:t>
      </w:r>
    </w:p>
    <w:p w:rsidR="00FC2C67" w:rsidRDefault="00FC2C67">
      <w:pPr>
        <w:jc w:val="both"/>
        <w:rPr>
          <w:sz w:val="18"/>
        </w:rPr>
      </w:pPr>
      <w:r>
        <w:rPr>
          <w:sz w:val="18"/>
        </w:rPr>
        <w:t>L’informativa completa è reperibile sul sito internet del Comune al seguente indirizzo:</w:t>
      </w:r>
    </w:p>
    <w:p w:rsidR="00FC2C67" w:rsidRDefault="009957D4">
      <w:pPr>
        <w:jc w:val="both"/>
        <w:rPr>
          <w:sz w:val="20"/>
        </w:rPr>
      </w:pPr>
      <w:hyperlink r:id="rId8" w:history="1">
        <w:r w:rsidR="00FC2C67" w:rsidRPr="00141E28">
          <w:rPr>
            <w:rStyle w:val="Collegamentoipertestuale"/>
            <w:sz w:val="20"/>
          </w:rPr>
          <w:t>https://www.comune.sangimignano.si.it/it/guida-ai-servizi/urp/privacy-1</w:t>
        </w:r>
      </w:hyperlink>
    </w:p>
    <w:p w:rsidR="00F913A8" w:rsidRDefault="00F913A8">
      <w:pPr>
        <w:pStyle w:val="NormaleWeb"/>
        <w:spacing w:before="0" w:after="0"/>
      </w:pPr>
    </w:p>
    <w:p w:rsidR="00F913A8" w:rsidRDefault="00F913A8">
      <w:pPr>
        <w:pStyle w:val="NormaleWeb"/>
        <w:spacing w:before="0" w:after="0"/>
      </w:pPr>
    </w:p>
    <w:p w:rsidR="00F913A8" w:rsidRDefault="00F913A8">
      <w:pPr>
        <w:pStyle w:val="NormaleWeb"/>
        <w:spacing w:before="0" w:after="0"/>
        <w:rPr>
          <w:i/>
          <w:sz w:val="20"/>
        </w:rPr>
      </w:pPr>
      <w:r>
        <w:t xml:space="preserve">______________, </w:t>
      </w:r>
      <w:r>
        <w:tab/>
        <w:t xml:space="preserve">_________  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</w:t>
      </w:r>
    </w:p>
    <w:p w:rsidR="00F913A8" w:rsidRDefault="00F913A8">
      <w:pPr>
        <w:pStyle w:val="NormaleWeb"/>
        <w:spacing w:before="0" w:after="0"/>
      </w:pPr>
      <w:r>
        <w:rPr>
          <w:i/>
          <w:sz w:val="20"/>
        </w:rPr>
        <w:t>luogo</w:t>
      </w:r>
      <w:r>
        <w:rPr>
          <w:i/>
          <w:sz w:val="20"/>
        </w:rPr>
        <w:tab/>
      </w:r>
      <w:r>
        <w:rPr>
          <w:i/>
          <w:sz w:val="20"/>
        </w:rPr>
        <w:tab/>
        <w:t xml:space="preserve">                 data</w:t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  <w:t xml:space="preserve">             Firma del legale rappresentante</w:t>
      </w:r>
    </w:p>
    <w:p w:rsidR="00F913A8" w:rsidRDefault="00F913A8">
      <w:pPr>
        <w:pStyle w:val="NormaleWeb"/>
        <w:spacing w:before="0" w:after="0"/>
      </w:pPr>
    </w:p>
    <w:p w:rsidR="00F913A8" w:rsidRDefault="00F913A8">
      <w:pPr>
        <w:pStyle w:val="NormaleWeb"/>
        <w:spacing w:before="0" w:after="0"/>
      </w:pPr>
    </w:p>
    <w:p w:rsidR="00F913A8" w:rsidRDefault="00F913A8">
      <w:pPr>
        <w:pStyle w:val="NormaleWeb"/>
        <w:spacing w:before="0" w:after="0"/>
        <w:jc w:val="center"/>
        <w:rPr>
          <w:b/>
          <w:u w:val="single"/>
        </w:rPr>
      </w:pPr>
      <w:r>
        <w:rPr>
          <w:b/>
          <w:u w:val="single"/>
        </w:rPr>
        <w:t>Allegare copia fotostatica di un documento di identità</w:t>
      </w:r>
    </w:p>
    <w:p w:rsidR="00F913A8" w:rsidRDefault="00F913A8">
      <w:pPr>
        <w:pStyle w:val="NormaleWeb"/>
        <w:spacing w:before="0" w:after="0"/>
        <w:jc w:val="center"/>
        <w:rPr>
          <w:sz w:val="28"/>
        </w:rPr>
      </w:pPr>
      <w:r>
        <w:rPr>
          <w:b/>
          <w:u w:val="single"/>
        </w:rPr>
        <w:t>del sottoscrittore ai sensi dell’art. 38 del D.P.R. 445/2000 e s.m.i.</w:t>
      </w:r>
    </w:p>
    <w:p w:rsidR="00F913A8" w:rsidRDefault="00F913A8">
      <w:pPr>
        <w:spacing w:line="360" w:lineRule="auto"/>
        <w:jc w:val="both"/>
      </w:pPr>
    </w:p>
    <w:sectPr w:rsidR="00F913A8" w:rsidSect="00FF4A0A">
      <w:footerReference w:type="default" r:id="rId9"/>
      <w:footnotePr>
        <w:pos w:val="beneathText"/>
      </w:footnotePr>
      <w:pgSz w:w="11906" w:h="16838"/>
      <w:pgMar w:top="1418" w:right="1134" w:bottom="1843" w:left="1134" w:header="720" w:footer="5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461" w:rsidRDefault="00E37461">
      <w:pPr>
        <w:spacing w:line="240" w:lineRule="auto"/>
      </w:pPr>
      <w:r>
        <w:separator/>
      </w:r>
    </w:p>
  </w:endnote>
  <w:endnote w:type="continuationSeparator" w:id="0">
    <w:p w:rsidR="00E37461" w:rsidRDefault="00E374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461" w:rsidRDefault="009957D4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:rsidR="00E37461" w:rsidRDefault="00E37461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461" w:rsidRDefault="00E37461">
      <w:pPr>
        <w:spacing w:line="240" w:lineRule="auto"/>
      </w:pPr>
      <w:r>
        <w:separator/>
      </w:r>
    </w:p>
  </w:footnote>
  <w:footnote w:type="continuationSeparator" w:id="0">
    <w:p w:rsidR="00E37461" w:rsidRDefault="00E3746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24047"/>
    <w:multiLevelType w:val="hybridMultilevel"/>
    <w:tmpl w:val="F2A668B0"/>
    <w:lvl w:ilvl="0" w:tplc="DC34515E">
      <w:start w:val="1"/>
      <w:numFmt w:val="bullet"/>
      <w:lvlText w:val="□"/>
      <w:lvlJc w:val="left"/>
      <w:pPr>
        <w:ind w:left="720" w:hanging="360"/>
      </w:pPr>
      <w:rPr>
        <w:rFonts w:ascii="Sylfaen" w:hAnsi="Sylfae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9F32E3"/>
    <w:multiLevelType w:val="hybridMultilevel"/>
    <w:tmpl w:val="479CB40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45022D"/>
    <w:multiLevelType w:val="hybridMultilevel"/>
    <w:tmpl w:val="6E12384C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5CB3C6B"/>
    <w:multiLevelType w:val="singleLevel"/>
    <w:tmpl w:val="08561B14"/>
    <w:lvl w:ilvl="0">
      <w:start w:val="1"/>
      <w:numFmt w:val="decimal"/>
      <w:lvlText w:val="%1"/>
      <w:legacy w:legacy="1" w:legacySpace="0" w:legacyIndent="0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TrackMoves/>
  <w:defaultTabStop w:val="709"/>
  <w:hyphenationZone w:val="283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64E2"/>
    <w:rsid w:val="001E17C4"/>
    <w:rsid w:val="002D76E6"/>
    <w:rsid w:val="00310A5B"/>
    <w:rsid w:val="00441582"/>
    <w:rsid w:val="00524E26"/>
    <w:rsid w:val="008D5A4B"/>
    <w:rsid w:val="009957D4"/>
    <w:rsid w:val="009D64E2"/>
    <w:rsid w:val="00BA346C"/>
    <w:rsid w:val="00BA4F8C"/>
    <w:rsid w:val="00BB229B"/>
    <w:rsid w:val="00C122E0"/>
    <w:rsid w:val="00C63B67"/>
    <w:rsid w:val="00E37461"/>
    <w:rsid w:val="00E76293"/>
    <w:rsid w:val="00F14B23"/>
    <w:rsid w:val="00F913A8"/>
    <w:rsid w:val="00FB0069"/>
    <w:rsid w:val="00FC2C67"/>
    <w:rsid w:val="00FF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A4F8C"/>
    <w:pPr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kern w:val="1"/>
      <w:sz w:val="24"/>
    </w:rPr>
  </w:style>
  <w:style w:type="paragraph" w:styleId="Titolo2">
    <w:name w:val="heading 2"/>
    <w:basedOn w:val="Normale"/>
    <w:next w:val="Normale"/>
    <w:rsid w:val="00BA4F8C"/>
    <w:pPr>
      <w:keepNext/>
      <w:jc w:val="center"/>
      <w:outlineLvl w:val="1"/>
    </w:pPr>
    <w:rPr>
      <w:b/>
      <w:sz w:val="20"/>
    </w:rPr>
  </w:style>
  <w:style w:type="paragraph" w:styleId="Titolo7">
    <w:name w:val="heading 7"/>
    <w:basedOn w:val="Normale"/>
    <w:next w:val="Normale"/>
    <w:rsid w:val="00BA4F8C"/>
    <w:pPr>
      <w:keepNext/>
      <w:outlineLvl w:val="6"/>
    </w:pPr>
    <w:rPr>
      <w:b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rsid w:val="00BA4F8C"/>
  </w:style>
  <w:style w:type="character" w:customStyle="1" w:styleId="Caratteredinumerazione">
    <w:name w:val="Carattere di numerazione"/>
    <w:rsid w:val="00BA4F8C"/>
  </w:style>
  <w:style w:type="character" w:styleId="Collegamentoipertestuale">
    <w:name w:val="Hyperlink"/>
    <w:semiHidden/>
    <w:rsid w:val="00BA4F8C"/>
    <w:rPr>
      <w:noProof w:val="0"/>
      <w:color w:val="000080"/>
      <w:u w:val="single"/>
    </w:rPr>
  </w:style>
  <w:style w:type="paragraph" w:customStyle="1" w:styleId="H5">
    <w:name w:val="H5"/>
    <w:basedOn w:val="Normale"/>
    <w:next w:val="Normale"/>
    <w:rsid w:val="00BA4F8C"/>
    <w:pPr>
      <w:keepNext/>
      <w:spacing w:before="100" w:after="100"/>
    </w:pPr>
    <w:rPr>
      <w:b/>
      <w:sz w:val="20"/>
    </w:rPr>
  </w:style>
  <w:style w:type="paragraph" w:styleId="NormaleWeb">
    <w:name w:val="Normal (Web)"/>
    <w:basedOn w:val="Normale"/>
    <w:rsid w:val="00BA4F8C"/>
    <w:pPr>
      <w:spacing w:before="100" w:after="100"/>
    </w:pPr>
  </w:style>
  <w:style w:type="paragraph" w:styleId="Corpotesto">
    <w:name w:val="Body Text"/>
    <w:basedOn w:val="Normale"/>
    <w:semiHidden/>
    <w:rsid w:val="00BA4F8C"/>
    <w:pPr>
      <w:spacing w:after="120"/>
    </w:pPr>
  </w:style>
  <w:style w:type="paragraph" w:styleId="Corpodeltesto2">
    <w:name w:val="Body Text 2"/>
    <w:basedOn w:val="Normale"/>
    <w:rsid w:val="00BA4F8C"/>
    <w:pPr>
      <w:spacing w:line="360" w:lineRule="auto"/>
      <w:ind w:right="284"/>
      <w:jc w:val="both"/>
    </w:pPr>
  </w:style>
  <w:style w:type="paragraph" w:styleId="Corpodeltesto3">
    <w:name w:val="Body Text 3"/>
    <w:basedOn w:val="Normale"/>
    <w:rsid w:val="00BA4F8C"/>
    <w:pPr>
      <w:spacing w:line="360" w:lineRule="auto"/>
      <w:ind w:right="284"/>
      <w:jc w:val="both"/>
    </w:pPr>
    <w:rPr>
      <w:sz w:val="20"/>
    </w:rPr>
  </w:style>
  <w:style w:type="paragraph" w:styleId="Pidipagina">
    <w:name w:val="footer"/>
    <w:basedOn w:val="Normale"/>
    <w:link w:val="PidipaginaCarattere"/>
    <w:uiPriority w:val="99"/>
    <w:rsid w:val="00BA4F8C"/>
    <w:pPr>
      <w:tabs>
        <w:tab w:val="center" w:pos="4819"/>
        <w:tab w:val="right" w:pos="9638"/>
      </w:tabs>
    </w:pPr>
  </w:style>
  <w:style w:type="paragraph" w:customStyle="1" w:styleId="avoraal">
    <w:name w:val="avora al"/>
    <w:basedOn w:val="Normale"/>
    <w:rsid w:val="00BA4F8C"/>
    <w:pPr>
      <w:jc w:val="both"/>
    </w:pPr>
    <w:rPr>
      <w:sz w:val="20"/>
    </w:rPr>
  </w:style>
  <w:style w:type="paragraph" w:customStyle="1" w:styleId="Contenutocornice">
    <w:name w:val="Contenuto cornice"/>
    <w:basedOn w:val="Corpotesto"/>
    <w:rsid w:val="00BA4F8C"/>
  </w:style>
  <w:style w:type="paragraph" w:styleId="Intestazione">
    <w:name w:val="header"/>
    <w:basedOn w:val="Normale"/>
    <w:next w:val="Corpotesto"/>
    <w:rsid w:val="00BA4F8C"/>
    <w:pPr>
      <w:keepNext/>
      <w:spacing w:before="240" w:after="120"/>
    </w:pPr>
    <w:rPr>
      <w:rFonts w:ascii="Arial" w:hAnsi="Arial"/>
      <w:sz w:val="28"/>
    </w:rPr>
  </w:style>
  <w:style w:type="paragraph" w:styleId="Elenco">
    <w:name w:val="List"/>
    <w:basedOn w:val="Corpotesto"/>
    <w:semiHidden/>
    <w:rsid w:val="00BA4F8C"/>
  </w:style>
  <w:style w:type="paragraph" w:styleId="Didascalia">
    <w:name w:val="caption"/>
    <w:basedOn w:val="Normale"/>
    <w:qFormat/>
    <w:rsid w:val="00BA4F8C"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rsid w:val="00BA4F8C"/>
    <w:pPr>
      <w:suppressLineNumbers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6E6"/>
    <w:rPr>
      <w:kern w:val="1"/>
      <w:sz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A0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A0A"/>
    <w:rPr>
      <w:rFonts w:ascii="Tahoma" w:hAnsi="Tahoma" w:cs="Tahoma"/>
      <w:kern w:val="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5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une.sangimignano.si.it/it/guida-ai-servizi/urp/privacy-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BD7BE94D.dotm</Template>
  <TotalTime>23</TotalTime>
  <Pages>3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niccolit</dc:creator>
  <cp:lastModifiedBy>martinis</cp:lastModifiedBy>
  <cp:revision>6</cp:revision>
  <cp:lastPrinted>2012-11-30T05:38:00Z</cp:lastPrinted>
  <dcterms:created xsi:type="dcterms:W3CDTF">2017-05-26T08:13:00Z</dcterms:created>
  <dcterms:modified xsi:type="dcterms:W3CDTF">2018-08-10T12:00:00Z</dcterms:modified>
</cp:coreProperties>
</file>